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F6AC11" w14:textId="4D8D8FBA" w:rsidR="00BB54FB" w:rsidRPr="00C809F9" w:rsidRDefault="00BB54FB" w:rsidP="00BB54FB">
      <w:pPr>
        <w:pStyle w:val="Heading6"/>
        <w:rPr>
          <w:rFonts w:ascii="Arial" w:hAnsi="Arial" w:cs="Arial"/>
          <w:b/>
          <w:i w:val="0"/>
          <w:u w:val="single"/>
        </w:rPr>
      </w:pPr>
      <w:bookmarkStart w:id="0" w:name="_GoBack"/>
      <w:bookmarkEnd w:id="0"/>
      <w:r w:rsidRPr="00C809F9">
        <w:rPr>
          <w:rFonts w:ascii="Arial" w:hAnsi="Arial" w:cs="Arial"/>
          <w:b/>
          <w:i w:val="0"/>
          <w:u w:val="single"/>
        </w:rPr>
        <w:t xml:space="preserve">JUDO Years 1 –10 </w:t>
      </w:r>
      <w:r w:rsidR="00582E6A">
        <w:rPr>
          <w:rFonts w:ascii="Arial" w:hAnsi="Arial" w:cs="Arial"/>
          <w:b/>
          <w:i w:val="0"/>
          <w:u w:val="single"/>
        </w:rPr>
        <w:t xml:space="preserve">SPRING </w:t>
      </w:r>
      <w:r w:rsidRPr="00C809F9">
        <w:rPr>
          <w:rFonts w:ascii="Arial" w:hAnsi="Arial" w:cs="Arial"/>
          <w:b/>
          <w:i w:val="0"/>
          <w:u w:val="single"/>
        </w:rPr>
        <w:t xml:space="preserve">TERM </w:t>
      </w:r>
      <w:r w:rsidR="00582E6A">
        <w:rPr>
          <w:rFonts w:ascii="Arial" w:hAnsi="Arial" w:cs="Arial"/>
          <w:b/>
          <w:i w:val="0"/>
          <w:u w:val="single"/>
        </w:rPr>
        <w:t>2020</w:t>
      </w:r>
    </w:p>
    <w:p w14:paraId="1C33D20F" w14:textId="77777777" w:rsidR="00BB54FB" w:rsidRPr="00C809F9" w:rsidRDefault="00BB54FB" w:rsidP="00BB54FB">
      <w:pPr>
        <w:rPr>
          <w:rFonts w:ascii="Arial" w:hAnsi="Arial" w:cs="Arial"/>
        </w:rPr>
      </w:pPr>
    </w:p>
    <w:p w14:paraId="0B0E40AD" w14:textId="77777777" w:rsidR="00BB54FB" w:rsidRPr="00C809F9" w:rsidRDefault="00BB54FB" w:rsidP="00BB54FB">
      <w:pPr>
        <w:rPr>
          <w:rFonts w:ascii="Arial" w:hAnsi="Arial" w:cs="Arial"/>
        </w:rPr>
      </w:pPr>
      <w:r w:rsidRPr="00C809F9">
        <w:rPr>
          <w:rFonts w:ascii="Arial" w:hAnsi="Arial" w:cs="Arial"/>
        </w:rPr>
        <w:t xml:space="preserve">There will be two Judo sessions: </w:t>
      </w:r>
    </w:p>
    <w:p w14:paraId="3CD3DB4E" w14:textId="0FE27DE3" w:rsidR="00BB54FB" w:rsidRPr="00C809F9" w:rsidRDefault="00BB54FB" w:rsidP="00BB54FB">
      <w:pPr>
        <w:rPr>
          <w:rFonts w:ascii="Arial" w:hAnsi="Arial" w:cs="Arial"/>
        </w:rPr>
      </w:pPr>
      <w:r w:rsidRPr="00C809F9">
        <w:rPr>
          <w:rFonts w:ascii="Arial" w:hAnsi="Arial" w:cs="Arial"/>
        </w:rPr>
        <w:t xml:space="preserve">Monday – </w:t>
      </w:r>
      <w:r>
        <w:rPr>
          <w:rFonts w:ascii="Arial" w:hAnsi="Arial" w:cs="Arial"/>
        </w:rPr>
        <w:t xml:space="preserve">green belts plus </w:t>
      </w:r>
      <w:r w:rsidRPr="00C809F9">
        <w:rPr>
          <w:rFonts w:ascii="Arial" w:hAnsi="Arial" w:cs="Arial"/>
        </w:rPr>
        <w:t xml:space="preserve">from </w:t>
      </w:r>
      <w:r w:rsidR="00582E6A">
        <w:rPr>
          <w:rFonts w:ascii="Arial" w:hAnsi="Arial" w:cs="Arial"/>
        </w:rPr>
        <w:t>13</w:t>
      </w:r>
      <w:r w:rsidR="00FF7936" w:rsidRPr="00FF7936">
        <w:rPr>
          <w:rFonts w:ascii="Arial" w:hAnsi="Arial" w:cs="Arial"/>
          <w:vertAlign w:val="superscript"/>
        </w:rPr>
        <w:t>th</w:t>
      </w:r>
      <w:r w:rsidR="00FF7936">
        <w:rPr>
          <w:rFonts w:ascii="Arial" w:hAnsi="Arial" w:cs="Arial"/>
        </w:rPr>
        <w:t xml:space="preserve"> </w:t>
      </w:r>
      <w:r w:rsidR="00582E6A">
        <w:rPr>
          <w:rFonts w:ascii="Arial" w:hAnsi="Arial" w:cs="Arial"/>
        </w:rPr>
        <w:t xml:space="preserve">January </w:t>
      </w:r>
      <w:r>
        <w:rPr>
          <w:rFonts w:ascii="Arial" w:hAnsi="Arial" w:cs="Arial"/>
        </w:rPr>
        <w:t>20</w:t>
      </w:r>
      <w:r w:rsidR="00582E6A">
        <w:rPr>
          <w:rFonts w:ascii="Arial" w:hAnsi="Arial" w:cs="Arial"/>
        </w:rPr>
        <w:t>20</w:t>
      </w:r>
      <w:r>
        <w:rPr>
          <w:rFonts w:ascii="Arial" w:hAnsi="Arial" w:cs="Arial"/>
        </w:rPr>
        <w:t xml:space="preserve"> </w:t>
      </w:r>
      <w:r w:rsidRPr="00C809F9">
        <w:rPr>
          <w:rFonts w:ascii="Arial" w:hAnsi="Arial" w:cs="Arial"/>
        </w:rPr>
        <w:t xml:space="preserve">for </w:t>
      </w:r>
      <w:r w:rsidR="00FF7936">
        <w:rPr>
          <w:rFonts w:ascii="Arial" w:hAnsi="Arial" w:cs="Arial"/>
        </w:rPr>
        <w:t>1</w:t>
      </w:r>
      <w:r w:rsidR="00582E6A">
        <w:rPr>
          <w:rFonts w:ascii="Arial" w:hAnsi="Arial" w:cs="Arial"/>
        </w:rPr>
        <w:t>0</w:t>
      </w:r>
      <w:r w:rsidRPr="00C809F9">
        <w:rPr>
          <w:rFonts w:ascii="Arial" w:hAnsi="Arial" w:cs="Arial"/>
        </w:rPr>
        <w:t xml:space="preserve"> weeks (excluding half term) until the </w:t>
      </w:r>
      <w:r w:rsidR="005105D7">
        <w:rPr>
          <w:rFonts w:ascii="Arial" w:hAnsi="Arial" w:cs="Arial"/>
        </w:rPr>
        <w:t>23</w:t>
      </w:r>
      <w:r w:rsidR="005105D7" w:rsidRPr="005105D7">
        <w:rPr>
          <w:rFonts w:ascii="Arial" w:hAnsi="Arial" w:cs="Arial"/>
          <w:vertAlign w:val="superscript"/>
        </w:rPr>
        <w:t>rd</w:t>
      </w:r>
      <w:r w:rsidR="005105D7">
        <w:rPr>
          <w:rFonts w:ascii="Arial" w:hAnsi="Arial" w:cs="Arial"/>
        </w:rPr>
        <w:t xml:space="preserve"> March</w:t>
      </w:r>
      <w:r w:rsidR="00582E6A">
        <w:rPr>
          <w:rFonts w:ascii="Arial" w:hAnsi="Arial" w:cs="Arial"/>
        </w:rPr>
        <w:t xml:space="preserve"> 2020</w:t>
      </w:r>
      <w:r>
        <w:rPr>
          <w:rFonts w:ascii="Arial" w:hAnsi="Arial" w:cs="Arial"/>
        </w:rPr>
        <w:t xml:space="preserve">.  The </w:t>
      </w:r>
      <w:r w:rsidRPr="00C809F9">
        <w:rPr>
          <w:rFonts w:ascii="Arial" w:hAnsi="Arial" w:cs="Arial"/>
        </w:rPr>
        <w:t xml:space="preserve">cost </w:t>
      </w:r>
      <w:r>
        <w:rPr>
          <w:rFonts w:ascii="Arial" w:hAnsi="Arial" w:cs="Arial"/>
        </w:rPr>
        <w:t xml:space="preserve">will be </w:t>
      </w:r>
      <w:r w:rsidRPr="00C809F9">
        <w:rPr>
          <w:rFonts w:ascii="Arial" w:hAnsi="Arial" w:cs="Arial"/>
        </w:rPr>
        <w:t>£</w:t>
      </w:r>
      <w:r w:rsidR="00582E6A">
        <w:rPr>
          <w:rFonts w:ascii="Arial" w:hAnsi="Arial" w:cs="Arial"/>
        </w:rPr>
        <w:t>60</w:t>
      </w:r>
      <w:r w:rsidRPr="00C809F9">
        <w:rPr>
          <w:rFonts w:ascii="Arial" w:hAnsi="Arial" w:cs="Arial"/>
        </w:rPr>
        <w:t>.00.</w:t>
      </w:r>
    </w:p>
    <w:p w14:paraId="26910A7E" w14:textId="77777777" w:rsidR="00BB54FB" w:rsidRPr="00C809F9" w:rsidRDefault="00BB54FB" w:rsidP="00BB54FB">
      <w:pPr>
        <w:rPr>
          <w:rFonts w:ascii="Arial" w:hAnsi="Arial" w:cs="Arial"/>
        </w:rPr>
      </w:pPr>
    </w:p>
    <w:p w14:paraId="7C3577A0" w14:textId="3B462262" w:rsidR="00582E6A" w:rsidRPr="00C809F9" w:rsidRDefault="00BB54FB" w:rsidP="00582E6A">
      <w:pPr>
        <w:rPr>
          <w:rFonts w:ascii="Arial" w:hAnsi="Arial" w:cs="Arial"/>
        </w:rPr>
      </w:pPr>
      <w:r w:rsidRPr="00C809F9">
        <w:rPr>
          <w:rFonts w:ascii="Arial" w:hAnsi="Arial" w:cs="Arial"/>
        </w:rPr>
        <w:t>Wednesday –</w:t>
      </w:r>
      <w:r>
        <w:rPr>
          <w:rFonts w:ascii="Arial" w:hAnsi="Arial" w:cs="Arial"/>
        </w:rPr>
        <w:t xml:space="preserve"> beginners to orange belts </w:t>
      </w:r>
      <w:r w:rsidRPr="00C809F9">
        <w:rPr>
          <w:rFonts w:ascii="Arial" w:hAnsi="Arial" w:cs="Arial"/>
        </w:rPr>
        <w:t xml:space="preserve">from </w:t>
      </w:r>
      <w:r w:rsidR="00582E6A">
        <w:rPr>
          <w:rFonts w:ascii="Arial" w:hAnsi="Arial" w:cs="Arial"/>
        </w:rPr>
        <w:t>15</w:t>
      </w:r>
      <w:r w:rsidR="00582E6A" w:rsidRPr="00FF7936">
        <w:rPr>
          <w:rFonts w:ascii="Arial" w:hAnsi="Arial" w:cs="Arial"/>
          <w:vertAlign w:val="superscript"/>
        </w:rPr>
        <w:t>th</w:t>
      </w:r>
      <w:r w:rsidR="00582E6A">
        <w:rPr>
          <w:rFonts w:ascii="Arial" w:hAnsi="Arial" w:cs="Arial"/>
        </w:rPr>
        <w:t xml:space="preserve"> January 2020 </w:t>
      </w:r>
      <w:r w:rsidR="00582E6A" w:rsidRPr="00C809F9">
        <w:rPr>
          <w:rFonts w:ascii="Arial" w:hAnsi="Arial" w:cs="Arial"/>
        </w:rPr>
        <w:t xml:space="preserve">for </w:t>
      </w:r>
      <w:r w:rsidR="00582E6A">
        <w:rPr>
          <w:rFonts w:ascii="Arial" w:hAnsi="Arial" w:cs="Arial"/>
        </w:rPr>
        <w:t>10</w:t>
      </w:r>
      <w:r w:rsidR="00582E6A" w:rsidRPr="00C809F9">
        <w:rPr>
          <w:rFonts w:ascii="Arial" w:hAnsi="Arial" w:cs="Arial"/>
        </w:rPr>
        <w:t xml:space="preserve"> weeks </w:t>
      </w:r>
      <w:r w:rsidR="00FF7936" w:rsidRPr="00C809F9">
        <w:rPr>
          <w:rFonts w:ascii="Arial" w:hAnsi="Arial" w:cs="Arial"/>
        </w:rPr>
        <w:t>(excluding half term)</w:t>
      </w:r>
      <w:r w:rsidR="00FF7936">
        <w:rPr>
          <w:rFonts w:ascii="Arial" w:hAnsi="Arial" w:cs="Arial"/>
        </w:rPr>
        <w:t xml:space="preserve"> </w:t>
      </w:r>
      <w:r w:rsidRPr="00C809F9">
        <w:rPr>
          <w:rFonts w:ascii="Arial" w:hAnsi="Arial" w:cs="Arial"/>
        </w:rPr>
        <w:t xml:space="preserve">until the </w:t>
      </w:r>
      <w:bookmarkStart w:id="1" w:name="_Hlk23792310"/>
      <w:r w:rsidR="005105D7">
        <w:rPr>
          <w:rFonts w:ascii="Arial" w:hAnsi="Arial" w:cs="Arial"/>
        </w:rPr>
        <w:t>25</w:t>
      </w:r>
      <w:r w:rsidR="005105D7" w:rsidRPr="005105D7">
        <w:rPr>
          <w:rFonts w:ascii="Arial" w:hAnsi="Arial" w:cs="Arial"/>
          <w:vertAlign w:val="superscript"/>
        </w:rPr>
        <w:t>rd</w:t>
      </w:r>
      <w:r w:rsidR="005105D7">
        <w:rPr>
          <w:rFonts w:ascii="Arial" w:hAnsi="Arial" w:cs="Arial"/>
        </w:rPr>
        <w:t xml:space="preserve"> March 2020</w:t>
      </w:r>
      <w:bookmarkEnd w:id="1"/>
      <w:r w:rsidR="00582E6A">
        <w:rPr>
          <w:rFonts w:ascii="Arial" w:hAnsi="Arial" w:cs="Arial"/>
        </w:rPr>
        <w:t xml:space="preserve">.  The </w:t>
      </w:r>
      <w:r w:rsidR="00582E6A" w:rsidRPr="00C809F9">
        <w:rPr>
          <w:rFonts w:ascii="Arial" w:hAnsi="Arial" w:cs="Arial"/>
        </w:rPr>
        <w:t xml:space="preserve">cost </w:t>
      </w:r>
      <w:r w:rsidR="00582E6A">
        <w:rPr>
          <w:rFonts w:ascii="Arial" w:hAnsi="Arial" w:cs="Arial"/>
        </w:rPr>
        <w:t xml:space="preserve">will be </w:t>
      </w:r>
      <w:r w:rsidR="00582E6A" w:rsidRPr="00C809F9">
        <w:rPr>
          <w:rFonts w:ascii="Arial" w:hAnsi="Arial" w:cs="Arial"/>
        </w:rPr>
        <w:t>£</w:t>
      </w:r>
      <w:r w:rsidR="00582E6A">
        <w:rPr>
          <w:rFonts w:ascii="Arial" w:hAnsi="Arial" w:cs="Arial"/>
        </w:rPr>
        <w:t>60</w:t>
      </w:r>
      <w:r w:rsidR="00582E6A" w:rsidRPr="00C809F9">
        <w:rPr>
          <w:rFonts w:ascii="Arial" w:hAnsi="Arial" w:cs="Arial"/>
        </w:rPr>
        <w:t>.00.</w:t>
      </w:r>
    </w:p>
    <w:p w14:paraId="254C3E5F" w14:textId="2A3B366A" w:rsidR="00BB54FB" w:rsidRPr="00C809F9" w:rsidRDefault="00BB54FB" w:rsidP="00BB54FB">
      <w:pPr>
        <w:rPr>
          <w:rFonts w:ascii="Arial" w:hAnsi="Arial" w:cs="Arial"/>
        </w:rPr>
      </w:pPr>
    </w:p>
    <w:p w14:paraId="485779BD" w14:textId="77777777" w:rsidR="00BB54FB" w:rsidRPr="00C809F9" w:rsidRDefault="00BB54FB" w:rsidP="00BB54FB">
      <w:pPr>
        <w:rPr>
          <w:rFonts w:ascii="Arial" w:hAnsi="Arial" w:cs="Arial"/>
        </w:rPr>
      </w:pPr>
      <w:r>
        <w:rPr>
          <w:rFonts w:ascii="Arial" w:hAnsi="Arial" w:cs="Arial"/>
        </w:rPr>
        <w:t>Any boys who would like to do judo as part of their Duke of Edinburgh Award Scheme are welcome to attend; please speak to Les for further advice.</w:t>
      </w:r>
    </w:p>
    <w:p w14:paraId="5EE6131D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</w:p>
    <w:p w14:paraId="3B781601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  <w:b/>
        </w:rPr>
      </w:pPr>
      <w:r w:rsidRPr="00C809F9">
        <w:rPr>
          <w:rFonts w:ascii="Arial" w:hAnsi="Arial" w:cs="Arial"/>
        </w:rPr>
        <w:t xml:space="preserve">Please note that </w:t>
      </w:r>
      <w:r w:rsidRPr="00C809F9">
        <w:rPr>
          <w:rFonts w:ascii="Arial" w:hAnsi="Arial" w:cs="Arial"/>
          <w:b/>
        </w:rPr>
        <w:t>payment is made</w:t>
      </w:r>
      <w:r w:rsidRPr="00C809F9">
        <w:rPr>
          <w:rFonts w:ascii="Arial" w:hAnsi="Arial" w:cs="Arial"/>
        </w:rPr>
        <w:t xml:space="preserve"> </w:t>
      </w:r>
      <w:r w:rsidRPr="00C809F9">
        <w:rPr>
          <w:rFonts w:ascii="Arial" w:hAnsi="Arial" w:cs="Arial"/>
          <w:b/>
        </w:rPr>
        <w:t xml:space="preserve">by bank transfer: </w:t>
      </w:r>
    </w:p>
    <w:p w14:paraId="08F0EF5F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  <w:b/>
        </w:rPr>
      </w:pPr>
      <w:r w:rsidRPr="00C809F9">
        <w:rPr>
          <w:rFonts w:ascii="Arial" w:hAnsi="Arial" w:cs="Arial"/>
          <w:b/>
        </w:rPr>
        <w:t xml:space="preserve">Mr L Goodwin sort code 23 05 80 account 13972125 Metro Bank, with your child’s surname. </w:t>
      </w:r>
    </w:p>
    <w:p w14:paraId="1E1BBC2C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</w:p>
    <w:p w14:paraId="290EA15A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  <w:r w:rsidRPr="00C809F9">
        <w:rPr>
          <w:rFonts w:ascii="Arial" w:hAnsi="Arial" w:cs="Arial"/>
        </w:rPr>
        <w:t xml:space="preserve">If your son does not wish to continue to do Judo, half a term’s notice in writing must be given or fees will be payable.  Fees must be </w:t>
      </w:r>
      <w:r w:rsidRPr="00C809F9">
        <w:rPr>
          <w:rFonts w:ascii="Arial" w:hAnsi="Arial" w:cs="Arial"/>
          <w:b/>
        </w:rPr>
        <w:t>paid in full</w:t>
      </w:r>
      <w:r w:rsidRPr="00C809F9">
        <w:rPr>
          <w:rFonts w:ascii="Arial" w:hAnsi="Arial" w:cs="Arial"/>
        </w:rPr>
        <w:t xml:space="preserve"> before the start of the club.</w:t>
      </w:r>
    </w:p>
    <w:p w14:paraId="3150CA78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</w:p>
    <w:p w14:paraId="03743018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  <w:r w:rsidRPr="00C809F9">
        <w:rPr>
          <w:rFonts w:ascii="Arial" w:hAnsi="Arial" w:cs="Arial"/>
        </w:rPr>
        <w:t xml:space="preserve">If you have any queries regarding Judo, please contact Les Goodwin directly on </w:t>
      </w:r>
    </w:p>
    <w:p w14:paraId="1B65BBAC" w14:textId="1829BA40" w:rsidR="00BB54FB" w:rsidRDefault="00943E33" w:rsidP="00BB54FB">
      <w:pPr>
        <w:tabs>
          <w:tab w:val="left" w:pos="1560"/>
        </w:tabs>
        <w:jc w:val="both"/>
        <w:rPr>
          <w:rFonts w:ascii="Century Gothic" w:hAnsi="Century Gothic"/>
        </w:rPr>
      </w:pPr>
      <w:hyperlink r:id="rId6" w:history="1">
        <w:r w:rsidR="00E610FA" w:rsidRPr="007177F5">
          <w:rPr>
            <w:rStyle w:val="Hyperlink"/>
            <w:rFonts w:ascii="Century Gothic" w:hAnsi="Century Gothic"/>
          </w:rPr>
          <w:t>patio.leslie@gmail.com</w:t>
        </w:r>
      </w:hyperlink>
    </w:p>
    <w:p w14:paraId="15A5386A" w14:textId="77777777" w:rsidR="00E610FA" w:rsidRPr="00E610FA" w:rsidRDefault="00E610FA" w:rsidP="00BB54FB">
      <w:pPr>
        <w:tabs>
          <w:tab w:val="left" w:pos="1560"/>
        </w:tabs>
        <w:jc w:val="both"/>
        <w:rPr>
          <w:rFonts w:ascii="Century Gothic" w:hAnsi="Century Gothic" w:cs="Arial"/>
        </w:rPr>
      </w:pPr>
    </w:p>
    <w:p w14:paraId="28DD7CBE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  <w:r w:rsidRPr="00C809F9">
        <w:rPr>
          <w:rFonts w:ascii="Arial" w:hAnsi="Arial" w:cs="Arial"/>
        </w:rPr>
        <w:t>…………………………………………………………………………………</w:t>
      </w:r>
      <w:r>
        <w:rPr>
          <w:rFonts w:ascii="Arial" w:hAnsi="Arial" w:cs="Arial"/>
        </w:rPr>
        <w:t>.....................</w:t>
      </w:r>
    </w:p>
    <w:p w14:paraId="69CD1C2E" w14:textId="77777777" w:rsidR="005E0E2A" w:rsidRDefault="00BB54FB" w:rsidP="00BB54FB">
      <w:pPr>
        <w:tabs>
          <w:tab w:val="left" w:pos="1560"/>
        </w:tabs>
        <w:jc w:val="both"/>
        <w:rPr>
          <w:rFonts w:ascii="Arial" w:hAnsi="Arial" w:cs="Arial"/>
          <w:b/>
          <w:bCs/>
          <w:color w:val="FF0000"/>
        </w:rPr>
      </w:pPr>
      <w:r w:rsidRPr="00C809F9">
        <w:rPr>
          <w:rFonts w:ascii="Arial" w:hAnsi="Arial" w:cs="Arial"/>
          <w:b/>
          <w:bCs/>
          <w:color w:val="FF0000"/>
        </w:rPr>
        <w:t xml:space="preserve">Please return to the School Office advising that payment has been made and the day your child will attend.     </w:t>
      </w:r>
    </w:p>
    <w:p w14:paraId="540754E5" w14:textId="51DEC234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  <w:b/>
          <w:bCs/>
          <w:color w:val="FF0000"/>
        </w:rPr>
      </w:pPr>
      <w:r w:rsidRPr="00C809F9">
        <w:rPr>
          <w:rFonts w:ascii="Arial" w:hAnsi="Arial" w:cs="Arial"/>
          <w:b/>
          <w:bCs/>
          <w:color w:val="FF0000"/>
        </w:rPr>
        <w:t xml:space="preserve">                                      </w:t>
      </w:r>
    </w:p>
    <w:p w14:paraId="3850C728" w14:textId="2AB368DA" w:rsidR="00BB54FB" w:rsidRPr="00C809F9" w:rsidRDefault="00BB54FB" w:rsidP="00BB54FB">
      <w:pPr>
        <w:tabs>
          <w:tab w:val="left" w:pos="1560"/>
        </w:tabs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C809F9">
        <w:rPr>
          <w:rFonts w:ascii="Arial" w:hAnsi="Arial" w:cs="Arial"/>
          <w:b/>
          <w:bCs/>
          <w:sz w:val="28"/>
          <w:szCs w:val="28"/>
          <w:u w:val="single"/>
        </w:rPr>
        <w:t xml:space="preserve">JUDO – </w:t>
      </w:r>
      <w:r w:rsidR="00582E6A">
        <w:rPr>
          <w:rFonts w:ascii="Arial" w:hAnsi="Arial" w:cs="Arial"/>
          <w:b/>
          <w:bCs/>
          <w:sz w:val="28"/>
          <w:szCs w:val="28"/>
          <w:u w:val="single"/>
        </w:rPr>
        <w:t>SPRING 2020</w:t>
      </w:r>
    </w:p>
    <w:p w14:paraId="0DF52DF0" w14:textId="77777777" w:rsidR="00BB54FB" w:rsidRPr="00C809F9" w:rsidRDefault="00BB54FB" w:rsidP="00BB54FB">
      <w:pPr>
        <w:tabs>
          <w:tab w:val="left" w:pos="1560"/>
        </w:tabs>
        <w:jc w:val="center"/>
        <w:rPr>
          <w:rFonts w:ascii="Arial" w:hAnsi="Arial" w:cs="Arial"/>
          <w:b/>
          <w:bCs/>
        </w:rPr>
      </w:pPr>
    </w:p>
    <w:p w14:paraId="11F012F4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  <w:r w:rsidRPr="00C809F9">
        <w:rPr>
          <w:rFonts w:ascii="Arial" w:hAnsi="Arial" w:cs="Arial"/>
        </w:rPr>
        <w:t>I would like my son…………………………………. to attend Judo on a Monday / Wednesday afternoon from 4pm – 5.15pm.</w:t>
      </w:r>
    </w:p>
    <w:p w14:paraId="4213C80C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</w:p>
    <w:p w14:paraId="0BEE510D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  <w:r w:rsidRPr="00C809F9">
        <w:rPr>
          <w:rFonts w:ascii="Arial" w:hAnsi="Arial" w:cs="Arial"/>
        </w:rPr>
        <w:t>I have made a bank transfer to L Goodwin for the fees.</w:t>
      </w:r>
    </w:p>
    <w:p w14:paraId="50A80749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</w:p>
    <w:p w14:paraId="592C51C3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  <w:r w:rsidRPr="00C809F9">
        <w:rPr>
          <w:rFonts w:ascii="Arial" w:hAnsi="Arial" w:cs="Arial"/>
        </w:rPr>
        <w:t>Signed ……………………………………………………………………………..</w:t>
      </w:r>
    </w:p>
    <w:p w14:paraId="46B72E41" w14:textId="77777777" w:rsidR="00900972" w:rsidRPr="00B92A2E" w:rsidRDefault="00900972" w:rsidP="00B92A2E"/>
    <w:sectPr w:rsidR="00900972" w:rsidRPr="00B92A2E" w:rsidSect="00A10AAA">
      <w:headerReference w:type="default" r:id="rId7"/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5ADDAD" w14:textId="77777777" w:rsidR="00F06A30" w:rsidRDefault="00F06A30" w:rsidP="00E7346D">
      <w:r>
        <w:separator/>
      </w:r>
    </w:p>
  </w:endnote>
  <w:endnote w:type="continuationSeparator" w:id="0">
    <w:p w14:paraId="3A6D91D1" w14:textId="77777777" w:rsidR="00F06A30" w:rsidRDefault="00F06A30" w:rsidP="00E73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1F1B72" w14:textId="77777777" w:rsidR="008B0C30" w:rsidRDefault="008254E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5790A7C" wp14:editId="2B8EB7FF">
          <wp:simplePos x="0" y="0"/>
          <wp:positionH relativeFrom="page">
            <wp:posOffset>0</wp:posOffset>
          </wp:positionH>
          <wp:positionV relativeFrom="page">
            <wp:posOffset>9390185</wp:posOffset>
          </wp:positionV>
          <wp:extent cx="7541337" cy="1298447"/>
          <wp:effectExtent l="0" t="0" r="254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 im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337" cy="12984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9BCC85" w14:textId="77777777" w:rsidR="00F06A30" w:rsidRDefault="00F06A30" w:rsidP="00E7346D">
      <w:r>
        <w:separator/>
      </w:r>
    </w:p>
  </w:footnote>
  <w:footnote w:type="continuationSeparator" w:id="0">
    <w:p w14:paraId="27E8EEC1" w14:textId="77777777" w:rsidR="00F06A30" w:rsidRDefault="00F06A30" w:rsidP="00E734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114F57" w14:textId="77777777" w:rsidR="008B0C30" w:rsidRDefault="00DD778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7AB623B" wp14:editId="19D65928">
          <wp:simplePos x="0" y="0"/>
          <wp:positionH relativeFrom="page">
            <wp:posOffset>95885</wp:posOffset>
          </wp:positionH>
          <wp:positionV relativeFrom="page">
            <wp:posOffset>87630</wp:posOffset>
          </wp:positionV>
          <wp:extent cx="7351395" cy="1745615"/>
          <wp:effectExtent l="0" t="0" r="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der im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1395" cy="1745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1D87C3" w14:textId="77777777" w:rsidR="00E7346D" w:rsidRDefault="00E7346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46D"/>
    <w:rsid w:val="00004E9A"/>
    <w:rsid w:val="000061FC"/>
    <w:rsid w:val="00042E35"/>
    <w:rsid w:val="000440C6"/>
    <w:rsid w:val="000D4DDD"/>
    <w:rsid w:val="001C5EF5"/>
    <w:rsid w:val="00313D60"/>
    <w:rsid w:val="00337802"/>
    <w:rsid w:val="00373E7C"/>
    <w:rsid w:val="003956DD"/>
    <w:rsid w:val="004053C6"/>
    <w:rsid w:val="0042005B"/>
    <w:rsid w:val="004A3416"/>
    <w:rsid w:val="005105D7"/>
    <w:rsid w:val="00541B57"/>
    <w:rsid w:val="00546835"/>
    <w:rsid w:val="005537B0"/>
    <w:rsid w:val="00582E6A"/>
    <w:rsid w:val="005A19F4"/>
    <w:rsid w:val="005E0E2A"/>
    <w:rsid w:val="006D0F02"/>
    <w:rsid w:val="00752249"/>
    <w:rsid w:val="008254EE"/>
    <w:rsid w:val="00833CB6"/>
    <w:rsid w:val="008847DF"/>
    <w:rsid w:val="00894109"/>
    <w:rsid w:val="008B0C30"/>
    <w:rsid w:val="00900972"/>
    <w:rsid w:val="009229B0"/>
    <w:rsid w:val="00940AB3"/>
    <w:rsid w:val="00943E33"/>
    <w:rsid w:val="009B5452"/>
    <w:rsid w:val="00A10AAA"/>
    <w:rsid w:val="00A37C88"/>
    <w:rsid w:val="00A4216D"/>
    <w:rsid w:val="00A46247"/>
    <w:rsid w:val="00A47FD2"/>
    <w:rsid w:val="00A5757E"/>
    <w:rsid w:val="00AC64EB"/>
    <w:rsid w:val="00B345A2"/>
    <w:rsid w:val="00B709EF"/>
    <w:rsid w:val="00B92A2E"/>
    <w:rsid w:val="00BB54FB"/>
    <w:rsid w:val="00C5156D"/>
    <w:rsid w:val="00C929DF"/>
    <w:rsid w:val="00CC3053"/>
    <w:rsid w:val="00CE2FB1"/>
    <w:rsid w:val="00CE71D7"/>
    <w:rsid w:val="00D00A4A"/>
    <w:rsid w:val="00D456E6"/>
    <w:rsid w:val="00DD7787"/>
    <w:rsid w:val="00DE57F3"/>
    <w:rsid w:val="00DF3C4E"/>
    <w:rsid w:val="00E2412C"/>
    <w:rsid w:val="00E32B77"/>
    <w:rsid w:val="00E610FA"/>
    <w:rsid w:val="00E65AA6"/>
    <w:rsid w:val="00E7346D"/>
    <w:rsid w:val="00EA74F3"/>
    <w:rsid w:val="00F00B37"/>
    <w:rsid w:val="00F06A30"/>
    <w:rsid w:val="00F9535F"/>
    <w:rsid w:val="00FF7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E567B2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54F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34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346D"/>
  </w:style>
  <w:style w:type="paragraph" w:styleId="Footer">
    <w:name w:val="footer"/>
    <w:basedOn w:val="Normal"/>
    <w:link w:val="FooterChar"/>
    <w:uiPriority w:val="99"/>
    <w:unhideWhenUsed/>
    <w:rsid w:val="00E734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346D"/>
  </w:style>
  <w:style w:type="paragraph" w:styleId="BalloonText">
    <w:name w:val="Balloon Text"/>
    <w:basedOn w:val="Normal"/>
    <w:link w:val="BalloonTextChar"/>
    <w:uiPriority w:val="99"/>
    <w:semiHidden/>
    <w:unhideWhenUsed/>
    <w:rsid w:val="000440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0C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2412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Emphasis">
    <w:name w:val="Emphasis"/>
    <w:basedOn w:val="DefaultParagraphFont"/>
    <w:uiPriority w:val="20"/>
    <w:qFormat/>
    <w:rsid w:val="00E2412C"/>
    <w:rPr>
      <w:i/>
      <w:iCs/>
    </w:rPr>
  </w:style>
  <w:style w:type="character" w:styleId="Hyperlink">
    <w:name w:val="Hyperlink"/>
    <w:basedOn w:val="DefaultParagraphFont"/>
    <w:uiPriority w:val="99"/>
    <w:unhideWhenUsed/>
    <w:rsid w:val="00546835"/>
    <w:rPr>
      <w:color w:val="0563C1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54FB"/>
    <w:rPr>
      <w:rFonts w:asciiTheme="majorHAnsi" w:eastAsiaTheme="majorEastAsia" w:hAnsiTheme="majorHAnsi" w:cstheme="majorBidi"/>
      <w:i/>
      <w:iCs/>
      <w:color w:val="1F3763" w:themeColor="accent1" w:themeShade="7F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2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tio.leslie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648E5CE1</Template>
  <TotalTime>1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Hindmarsh</dc:creator>
  <cp:keywords/>
  <dc:description/>
  <cp:lastModifiedBy>Nicki Lambert</cp:lastModifiedBy>
  <cp:revision>2</cp:revision>
  <cp:lastPrinted>2019-03-18T16:05:00Z</cp:lastPrinted>
  <dcterms:created xsi:type="dcterms:W3CDTF">2019-11-20T10:00:00Z</dcterms:created>
  <dcterms:modified xsi:type="dcterms:W3CDTF">2019-11-20T10:00:00Z</dcterms:modified>
</cp:coreProperties>
</file>