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15FBBB" w14:textId="2CF896EF" w:rsidR="005A19F4" w:rsidRDefault="00CE192E" w:rsidP="000D4DDD">
      <w:pPr>
        <w:rPr>
          <w:sz w:val="32"/>
          <w:u w:val="single"/>
        </w:rPr>
      </w:pPr>
      <w:bookmarkStart w:id="0" w:name="_GoBack"/>
      <w:bookmarkEnd w:id="0"/>
      <w:r>
        <w:rPr>
          <w:sz w:val="32"/>
          <w:u w:val="single"/>
        </w:rPr>
        <w:t xml:space="preserve">Years </w:t>
      </w:r>
      <w:r w:rsidR="00420E64">
        <w:rPr>
          <w:sz w:val="32"/>
          <w:u w:val="single"/>
        </w:rPr>
        <w:t>3-5</w:t>
      </w:r>
      <w:r w:rsidR="0009025A" w:rsidRPr="0009025A">
        <w:rPr>
          <w:sz w:val="32"/>
          <w:u w:val="single"/>
        </w:rPr>
        <w:t xml:space="preserve"> Design and Technology Club </w:t>
      </w:r>
      <w:r w:rsidR="002873F3">
        <w:rPr>
          <w:sz w:val="32"/>
          <w:u w:val="single"/>
        </w:rPr>
        <w:t>Spring</w:t>
      </w:r>
      <w:r w:rsidR="00D93205">
        <w:rPr>
          <w:sz w:val="32"/>
          <w:u w:val="single"/>
        </w:rPr>
        <w:t xml:space="preserve"> </w:t>
      </w:r>
      <w:r w:rsidR="0009025A" w:rsidRPr="0009025A">
        <w:rPr>
          <w:sz w:val="32"/>
          <w:u w:val="single"/>
        </w:rPr>
        <w:t xml:space="preserve">Term </w:t>
      </w:r>
      <w:r w:rsidR="002873F3">
        <w:rPr>
          <w:sz w:val="32"/>
          <w:u w:val="single"/>
        </w:rPr>
        <w:t>2020</w:t>
      </w:r>
    </w:p>
    <w:p w14:paraId="088DBE11" w14:textId="40C152FD" w:rsidR="0009025A" w:rsidRDefault="0009025A" w:rsidP="000D4DDD">
      <w:pPr>
        <w:rPr>
          <w:sz w:val="32"/>
          <w:u w:val="single"/>
        </w:rPr>
      </w:pPr>
    </w:p>
    <w:p w14:paraId="53999252" w14:textId="77777777" w:rsidR="0009025A" w:rsidRPr="0009025A" w:rsidRDefault="0009025A" w:rsidP="000D4DDD">
      <w:pPr>
        <w:rPr>
          <w:sz w:val="32"/>
          <w:u w:val="single"/>
        </w:rPr>
      </w:pPr>
    </w:p>
    <w:p w14:paraId="413F96A7" w14:textId="3F836254" w:rsidR="0009025A" w:rsidRDefault="0009025A" w:rsidP="000D4DDD">
      <w:pPr>
        <w:rPr>
          <w:u w:val="single"/>
        </w:rPr>
      </w:pPr>
    </w:p>
    <w:p w14:paraId="2E600C4E" w14:textId="67E1EB15" w:rsidR="0009025A" w:rsidRDefault="00420E64" w:rsidP="000D4DDD">
      <w:r>
        <w:t>There will be a D&amp;</w:t>
      </w:r>
      <w:r w:rsidR="00CE192E">
        <w:t xml:space="preserve">T club on </w:t>
      </w:r>
      <w:r>
        <w:t>Wednesday from 4.05pm – 4.45pm</w:t>
      </w:r>
      <w:r w:rsidR="0009025A">
        <w:t xml:space="preserve"> avai</w:t>
      </w:r>
      <w:r w:rsidR="00CE192E">
        <w:t xml:space="preserve">lable to all boys from years </w:t>
      </w:r>
      <w:r>
        <w:t>3-5</w:t>
      </w:r>
      <w:r w:rsidR="0009025A">
        <w:t>.</w:t>
      </w:r>
    </w:p>
    <w:p w14:paraId="625C24AE" w14:textId="03F8104C" w:rsidR="0009025A" w:rsidRDefault="0009025A" w:rsidP="000D4DDD"/>
    <w:p w14:paraId="5E95E91B" w14:textId="59311428" w:rsidR="0009025A" w:rsidRDefault="0009025A" w:rsidP="000D4DDD">
      <w:r>
        <w:t xml:space="preserve">This is a great opportunity for boys with design ideas to be able to </w:t>
      </w:r>
      <w:r w:rsidR="003C098B">
        <w:t>use the equipment in the recently refurbish</w:t>
      </w:r>
      <w:r w:rsidR="00764AC4">
        <w:t>ed and modernised D and T room (formally the French room).</w:t>
      </w:r>
    </w:p>
    <w:p w14:paraId="4ADF36BF" w14:textId="70440CA9" w:rsidR="00764AC4" w:rsidRDefault="00764AC4" w:rsidP="000D4DDD"/>
    <w:p w14:paraId="7DA68FF9" w14:textId="61FF9818" w:rsidR="00764AC4" w:rsidRDefault="00764AC4" w:rsidP="000D4DDD">
      <w:r>
        <w:t>Students will be able to use a range of hand and machine tools after passing a skills test with the teacher. It is my aim to give the boys an opportunity to use their hand skills and create models and items of their own design. We will be working with cardboard, Perspex</w:t>
      </w:r>
      <w:r w:rsidR="0042515D">
        <w:t xml:space="preserve"> and various wood products.  We also have a new pewter casting system for making model figures.</w:t>
      </w:r>
    </w:p>
    <w:p w14:paraId="120087D8" w14:textId="3968117B" w:rsidR="00764AC4" w:rsidRDefault="00764AC4" w:rsidP="000D4DDD"/>
    <w:p w14:paraId="6873755F" w14:textId="396F1C39" w:rsidR="00764AC4" w:rsidRDefault="00764AC4" w:rsidP="000D4DDD">
      <w:r>
        <w:t xml:space="preserve">If you would like to find out more about what is available please feel free to drop in to the Design and Technology room or email me on </w:t>
      </w:r>
      <w:hyperlink r:id="rId6" w:history="1">
        <w:r w:rsidRPr="007D49C1">
          <w:rPr>
            <w:rStyle w:val="Hyperlink"/>
          </w:rPr>
          <w:t>m.bailey@kingswoodhouse.org</w:t>
        </w:r>
      </w:hyperlink>
      <w:r>
        <w:t xml:space="preserve"> </w:t>
      </w:r>
    </w:p>
    <w:p w14:paraId="769A96B0" w14:textId="2393D1EE" w:rsidR="00764AC4" w:rsidRDefault="00764AC4" w:rsidP="000D4DDD"/>
    <w:p w14:paraId="78E951D4" w14:textId="7A72635A" w:rsidR="00764AC4" w:rsidRDefault="00764AC4" w:rsidP="000D4DDD">
      <w:r>
        <w:t>There</w:t>
      </w:r>
      <w:r w:rsidR="009B277B">
        <w:t xml:space="preserve"> is a small termly charge of £25</w:t>
      </w:r>
      <w:r>
        <w:t xml:space="preserve"> to cover the cost of materials which can be added to the school fees if requested.</w:t>
      </w:r>
    </w:p>
    <w:p w14:paraId="17DB90DF" w14:textId="5D516BF0" w:rsidR="00764AC4" w:rsidRDefault="00764AC4" w:rsidP="000D4DDD"/>
    <w:p w14:paraId="17A6C77B" w14:textId="3561D765" w:rsidR="00764AC4" w:rsidRDefault="00764AC4" w:rsidP="000D4DDD">
      <w:pPr>
        <w:rPr>
          <w:color w:val="0070C0"/>
        </w:rPr>
      </w:pPr>
      <w:r w:rsidRPr="00CD18AE">
        <w:rPr>
          <w:color w:val="0070C0"/>
        </w:rPr>
        <w:t>Please email this joining form to me to reserve a place in the Club.</w:t>
      </w:r>
    </w:p>
    <w:p w14:paraId="0591101E" w14:textId="2923FAE2" w:rsidR="0042515D" w:rsidRDefault="0042515D" w:rsidP="000D4DDD">
      <w:pPr>
        <w:rPr>
          <w:color w:val="0070C0"/>
        </w:rPr>
      </w:pPr>
    </w:p>
    <w:p w14:paraId="645C7B7A" w14:textId="1E2BCE83" w:rsidR="0042515D" w:rsidRPr="00CD18AE" w:rsidRDefault="0042515D" w:rsidP="000D4DDD">
      <w:pPr>
        <w:rPr>
          <w:color w:val="0070C0"/>
        </w:rPr>
      </w:pPr>
      <w:r>
        <w:rPr>
          <w:color w:val="0070C0"/>
        </w:rPr>
        <w:t xml:space="preserve">Mike </w:t>
      </w:r>
      <w:proofErr w:type="gramStart"/>
      <w:r>
        <w:rPr>
          <w:color w:val="0070C0"/>
        </w:rPr>
        <w:t>Bailey  Head</w:t>
      </w:r>
      <w:proofErr w:type="gramEnd"/>
      <w:r>
        <w:rPr>
          <w:color w:val="0070C0"/>
        </w:rPr>
        <w:t xml:space="preserve"> of Design and Technology.</w:t>
      </w:r>
    </w:p>
    <w:p w14:paraId="58AA22A8" w14:textId="400F76CB" w:rsidR="00764AC4" w:rsidRDefault="00CD18AE" w:rsidP="000D4DDD">
      <w:r>
        <w:t>……………………………………………………………………………………………………………………………………………….</w:t>
      </w:r>
    </w:p>
    <w:p w14:paraId="2C4D15CD" w14:textId="244A1AF6" w:rsidR="00CD18AE" w:rsidRDefault="00CD18AE" w:rsidP="000D4DDD"/>
    <w:p w14:paraId="49F91FC4" w14:textId="431D50CC" w:rsidR="00CD18AE" w:rsidRDefault="00CD18AE" w:rsidP="000D4DDD">
      <w:r>
        <w:t xml:space="preserve">I would like my son ………………………………. to attend </w:t>
      </w:r>
      <w:r w:rsidR="0042515D">
        <w:t xml:space="preserve">the </w:t>
      </w:r>
      <w:r w:rsidR="002873F3">
        <w:t xml:space="preserve">Spring term </w:t>
      </w:r>
      <w:r w:rsidR="00420E64">
        <w:t>Wednesday D&amp;</w:t>
      </w:r>
      <w:r w:rsidR="00CE192E">
        <w:t xml:space="preserve">T club from </w:t>
      </w:r>
      <w:r w:rsidR="00420E64">
        <w:t>4.05 – 4.45pm</w:t>
      </w:r>
      <w:r w:rsidR="0042515D">
        <w:t>. Please can you include the cost of the club on our school account.</w:t>
      </w:r>
    </w:p>
    <w:p w14:paraId="057DB584" w14:textId="42A94280" w:rsidR="0042515D" w:rsidRDefault="0042515D" w:rsidP="000D4DDD"/>
    <w:p w14:paraId="7268EF28" w14:textId="3EABB663" w:rsidR="0042515D" w:rsidRDefault="0042515D" w:rsidP="000D4DDD"/>
    <w:p w14:paraId="5C80BA52" w14:textId="55ABA83C" w:rsidR="0042515D" w:rsidRDefault="0042515D" w:rsidP="000D4DDD">
      <w:r>
        <w:t>Signed …………………………………………………………..</w:t>
      </w:r>
    </w:p>
    <w:p w14:paraId="15F0D932" w14:textId="53C911E1" w:rsidR="0042515D" w:rsidRDefault="0042515D" w:rsidP="000D4DDD"/>
    <w:p w14:paraId="63BFBFD9" w14:textId="4EBC9C44" w:rsidR="0042515D" w:rsidRDefault="0042515D" w:rsidP="000D4DDD">
      <w:r>
        <w:t>Email …………………………………………………………….</w:t>
      </w:r>
    </w:p>
    <w:p w14:paraId="72F893A0" w14:textId="454464ED" w:rsidR="00CD18AE" w:rsidRDefault="00CD18AE" w:rsidP="000D4DDD"/>
    <w:p w14:paraId="2F2A4964" w14:textId="133D2F26" w:rsidR="00764AC4" w:rsidRPr="0009025A" w:rsidRDefault="00764AC4" w:rsidP="000D4DDD"/>
    <w:sectPr w:rsidR="00764AC4" w:rsidRPr="0009025A" w:rsidSect="00A10AAA">
      <w:headerReference w:type="default" r:id="rId7"/>
      <w:foot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AC134" w14:textId="77777777" w:rsidR="002F0D49" w:rsidRDefault="002F0D49" w:rsidP="00E7346D">
      <w:r>
        <w:separator/>
      </w:r>
    </w:p>
  </w:endnote>
  <w:endnote w:type="continuationSeparator" w:id="0">
    <w:p w14:paraId="0F0FED5E" w14:textId="77777777" w:rsidR="002F0D49" w:rsidRDefault="002F0D49" w:rsidP="00E73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F1B72" w14:textId="77777777" w:rsidR="00C50861" w:rsidRDefault="00C50861">
    <w:pPr>
      <w:pStyle w:val="Footer"/>
    </w:pPr>
    <w:r>
      <w:rPr>
        <w:noProof/>
        <w:lang w:eastAsia="en-GB"/>
      </w:rPr>
      <w:drawing>
        <wp:anchor distT="0" distB="0" distL="114300" distR="114300" simplePos="0" relativeHeight="251659264" behindDoc="0" locked="0" layoutInCell="1" allowOverlap="1" wp14:anchorId="05790A7C" wp14:editId="2B8EB7FF">
          <wp:simplePos x="0" y="0"/>
          <wp:positionH relativeFrom="page">
            <wp:posOffset>0</wp:posOffset>
          </wp:positionH>
          <wp:positionV relativeFrom="page">
            <wp:posOffset>9390185</wp:posOffset>
          </wp:positionV>
          <wp:extent cx="7541337" cy="1298447"/>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ter image.jpg"/>
                  <pic:cNvPicPr/>
                </pic:nvPicPr>
                <pic:blipFill>
                  <a:blip r:embed="rId1">
                    <a:extLst>
                      <a:ext uri="{28A0092B-C50C-407E-A947-70E740481C1C}">
                        <a14:useLocalDpi xmlns:a14="http://schemas.microsoft.com/office/drawing/2010/main" val="0"/>
                      </a:ext>
                    </a:extLst>
                  </a:blip>
                  <a:stretch>
                    <a:fillRect/>
                  </a:stretch>
                </pic:blipFill>
                <pic:spPr>
                  <a:xfrm>
                    <a:off x="0" y="0"/>
                    <a:ext cx="7541337" cy="129844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3CB68" w14:textId="77777777" w:rsidR="002F0D49" w:rsidRDefault="002F0D49" w:rsidP="00E7346D">
      <w:r>
        <w:separator/>
      </w:r>
    </w:p>
  </w:footnote>
  <w:footnote w:type="continuationSeparator" w:id="0">
    <w:p w14:paraId="0EF1C429" w14:textId="77777777" w:rsidR="002F0D49" w:rsidRDefault="002F0D49" w:rsidP="00E73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14F57" w14:textId="77777777" w:rsidR="00C50861" w:rsidRDefault="00C50861">
    <w:pPr>
      <w:pStyle w:val="Header"/>
    </w:pPr>
    <w:r>
      <w:rPr>
        <w:noProof/>
        <w:lang w:eastAsia="en-GB"/>
      </w:rPr>
      <w:drawing>
        <wp:anchor distT="0" distB="0" distL="114300" distR="114300" simplePos="0" relativeHeight="251658240" behindDoc="0" locked="0" layoutInCell="1" allowOverlap="1" wp14:anchorId="37AB623B" wp14:editId="19D65928">
          <wp:simplePos x="0" y="0"/>
          <wp:positionH relativeFrom="page">
            <wp:posOffset>95885</wp:posOffset>
          </wp:positionH>
          <wp:positionV relativeFrom="page">
            <wp:posOffset>87630</wp:posOffset>
          </wp:positionV>
          <wp:extent cx="7351395" cy="174561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 image.jpg"/>
                  <pic:cNvPicPr/>
                </pic:nvPicPr>
                <pic:blipFill>
                  <a:blip r:embed="rId1">
                    <a:extLst>
                      <a:ext uri="{28A0092B-C50C-407E-A947-70E740481C1C}">
                        <a14:useLocalDpi xmlns:a14="http://schemas.microsoft.com/office/drawing/2010/main" val="0"/>
                      </a:ext>
                    </a:extLst>
                  </a:blip>
                  <a:stretch>
                    <a:fillRect/>
                  </a:stretch>
                </pic:blipFill>
                <pic:spPr>
                  <a:xfrm>
                    <a:off x="0" y="0"/>
                    <a:ext cx="7351395" cy="1745615"/>
                  </a:xfrm>
                  <a:prstGeom prst="rect">
                    <a:avLst/>
                  </a:prstGeom>
                </pic:spPr>
              </pic:pic>
            </a:graphicData>
          </a:graphic>
          <wp14:sizeRelH relativeFrom="margin">
            <wp14:pctWidth>0</wp14:pctWidth>
          </wp14:sizeRelH>
          <wp14:sizeRelV relativeFrom="margin">
            <wp14:pctHeight>0</wp14:pctHeight>
          </wp14:sizeRelV>
        </wp:anchor>
      </w:drawing>
    </w:r>
  </w:p>
  <w:p w14:paraId="241D87C3" w14:textId="77777777" w:rsidR="00C50861" w:rsidRDefault="00C5086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46D"/>
    <w:rsid w:val="00004E9A"/>
    <w:rsid w:val="000061FC"/>
    <w:rsid w:val="00042E35"/>
    <w:rsid w:val="000440C6"/>
    <w:rsid w:val="0009025A"/>
    <w:rsid w:val="000A2FDB"/>
    <w:rsid w:val="000D4DDD"/>
    <w:rsid w:val="001C5EF5"/>
    <w:rsid w:val="002873F3"/>
    <w:rsid w:val="002F0D49"/>
    <w:rsid w:val="00337802"/>
    <w:rsid w:val="00373E7C"/>
    <w:rsid w:val="003956DD"/>
    <w:rsid w:val="003C098B"/>
    <w:rsid w:val="004053C6"/>
    <w:rsid w:val="0042005B"/>
    <w:rsid w:val="00420E64"/>
    <w:rsid w:val="0042515D"/>
    <w:rsid w:val="0045099F"/>
    <w:rsid w:val="00510EE0"/>
    <w:rsid w:val="00527509"/>
    <w:rsid w:val="00541B57"/>
    <w:rsid w:val="00546835"/>
    <w:rsid w:val="005537B0"/>
    <w:rsid w:val="00556B55"/>
    <w:rsid w:val="005A19F4"/>
    <w:rsid w:val="006D0F02"/>
    <w:rsid w:val="00752249"/>
    <w:rsid w:val="00764AC4"/>
    <w:rsid w:val="008254EE"/>
    <w:rsid w:val="008847DF"/>
    <w:rsid w:val="00894109"/>
    <w:rsid w:val="008B0C30"/>
    <w:rsid w:val="009229B0"/>
    <w:rsid w:val="00940AB3"/>
    <w:rsid w:val="00972B44"/>
    <w:rsid w:val="009B277B"/>
    <w:rsid w:val="009B5452"/>
    <w:rsid w:val="00A10AAA"/>
    <w:rsid w:val="00A37C88"/>
    <w:rsid w:val="00A4216D"/>
    <w:rsid w:val="00A46247"/>
    <w:rsid w:val="00A5757E"/>
    <w:rsid w:val="00AC64EB"/>
    <w:rsid w:val="00B345A2"/>
    <w:rsid w:val="00B709EF"/>
    <w:rsid w:val="00C50861"/>
    <w:rsid w:val="00C5156D"/>
    <w:rsid w:val="00C929DF"/>
    <w:rsid w:val="00CA0400"/>
    <w:rsid w:val="00CC3053"/>
    <w:rsid w:val="00CD18AE"/>
    <w:rsid w:val="00CE192E"/>
    <w:rsid w:val="00CE2FB1"/>
    <w:rsid w:val="00CE71D7"/>
    <w:rsid w:val="00D00A4A"/>
    <w:rsid w:val="00D456E6"/>
    <w:rsid w:val="00D660AC"/>
    <w:rsid w:val="00D93205"/>
    <w:rsid w:val="00DD7787"/>
    <w:rsid w:val="00DF3C4E"/>
    <w:rsid w:val="00E14984"/>
    <w:rsid w:val="00E2412C"/>
    <w:rsid w:val="00E65AA6"/>
    <w:rsid w:val="00E7346D"/>
    <w:rsid w:val="00E802AE"/>
    <w:rsid w:val="00EA74F3"/>
    <w:rsid w:val="00F00B37"/>
    <w:rsid w:val="00F953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567B2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346D"/>
    <w:pPr>
      <w:tabs>
        <w:tab w:val="center" w:pos="4513"/>
        <w:tab w:val="right" w:pos="9026"/>
      </w:tabs>
    </w:pPr>
  </w:style>
  <w:style w:type="character" w:customStyle="1" w:styleId="HeaderChar">
    <w:name w:val="Header Char"/>
    <w:basedOn w:val="DefaultParagraphFont"/>
    <w:link w:val="Header"/>
    <w:uiPriority w:val="99"/>
    <w:rsid w:val="00E7346D"/>
  </w:style>
  <w:style w:type="paragraph" w:styleId="Footer">
    <w:name w:val="footer"/>
    <w:basedOn w:val="Normal"/>
    <w:link w:val="FooterChar"/>
    <w:uiPriority w:val="99"/>
    <w:unhideWhenUsed/>
    <w:rsid w:val="00E7346D"/>
    <w:pPr>
      <w:tabs>
        <w:tab w:val="center" w:pos="4513"/>
        <w:tab w:val="right" w:pos="9026"/>
      </w:tabs>
    </w:pPr>
  </w:style>
  <w:style w:type="character" w:customStyle="1" w:styleId="FooterChar">
    <w:name w:val="Footer Char"/>
    <w:basedOn w:val="DefaultParagraphFont"/>
    <w:link w:val="Footer"/>
    <w:uiPriority w:val="99"/>
    <w:rsid w:val="00E7346D"/>
  </w:style>
  <w:style w:type="paragraph" w:styleId="BalloonText">
    <w:name w:val="Balloon Text"/>
    <w:basedOn w:val="Normal"/>
    <w:link w:val="BalloonTextChar"/>
    <w:uiPriority w:val="99"/>
    <w:semiHidden/>
    <w:unhideWhenUsed/>
    <w:rsid w:val="000440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0C6"/>
    <w:rPr>
      <w:rFonts w:ascii="Segoe UI" w:hAnsi="Segoe UI" w:cs="Segoe UI"/>
      <w:sz w:val="18"/>
      <w:szCs w:val="18"/>
    </w:rPr>
  </w:style>
  <w:style w:type="paragraph" w:styleId="NormalWeb">
    <w:name w:val="Normal (Web)"/>
    <w:basedOn w:val="Normal"/>
    <w:uiPriority w:val="99"/>
    <w:semiHidden/>
    <w:unhideWhenUsed/>
    <w:rsid w:val="00E2412C"/>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E2412C"/>
    <w:rPr>
      <w:i/>
      <w:iCs/>
    </w:rPr>
  </w:style>
  <w:style w:type="character" w:styleId="Hyperlink">
    <w:name w:val="Hyperlink"/>
    <w:basedOn w:val="DefaultParagraphFont"/>
    <w:uiPriority w:val="99"/>
    <w:unhideWhenUsed/>
    <w:rsid w:val="005468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2456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bailey@kingswoodhouse.org"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648E5CE1</Template>
  <TotalTime>0</TotalTime>
  <Pages>1</Pages>
  <Words>214</Words>
  <Characters>1224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Hindmarsh</dc:creator>
  <cp:keywords/>
  <dc:description/>
  <cp:lastModifiedBy>Nicki Lambert</cp:lastModifiedBy>
  <cp:revision>2</cp:revision>
  <cp:lastPrinted>2018-02-19T14:54:00Z</cp:lastPrinted>
  <dcterms:created xsi:type="dcterms:W3CDTF">2019-11-20T10:01:00Z</dcterms:created>
  <dcterms:modified xsi:type="dcterms:W3CDTF">2019-11-20T10:01:00Z</dcterms:modified>
</cp:coreProperties>
</file>