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15FBBB" w14:textId="3BB53D50" w:rsidR="005A19F4" w:rsidRDefault="00CE192E" w:rsidP="000D4DDD">
      <w:pPr>
        <w:rPr>
          <w:sz w:val="32"/>
          <w:u w:val="single"/>
        </w:rPr>
      </w:pPr>
      <w:bookmarkStart w:id="0" w:name="_GoBack"/>
      <w:bookmarkEnd w:id="0"/>
      <w:r>
        <w:rPr>
          <w:sz w:val="32"/>
          <w:u w:val="single"/>
        </w:rPr>
        <w:t>Years 8 to Year 11</w:t>
      </w:r>
      <w:r w:rsidR="0009025A" w:rsidRPr="0009025A">
        <w:rPr>
          <w:sz w:val="32"/>
          <w:u w:val="single"/>
        </w:rPr>
        <w:t xml:space="preserve"> </w:t>
      </w:r>
      <w:r w:rsidR="00CA0400">
        <w:rPr>
          <w:sz w:val="32"/>
          <w:u w:val="single"/>
        </w:rPr>
        <w:t>Art Challenge</w:t>
      </w:r>
      <w:r w:rsidR="0009025A" w:rsidRPr="0009025A">
        <w:rPr>
          <w:sz w:val="32"/>
          <w:u w:val="single"/>
        </w:rPr>
        <w:t xml:space="preserve"> Club </w:t>
      </w:r>
      <w:r w:rsidR="00570198">
        <w:rPr>
          <w:sz w:val="32"/>
          <w:u w:val="single"/>
        </w:rPr>
        <w:t>Spring</w:t>
      </w:r>
      <w:r w:rsidR="0009025A" w:rsidRPr="0009025A">
        <w:rPr>
          <w:sz w:val="32"/>
          <w:u w:val="single"/>
        </w:rPr>
        <w:t xml:space="preserve"> Term </w:t>
      </w:r>
      <w:r w:rsidR="00570198">
        <w:rPr>
          <w:sz w:val="32"/>
          <w:u w:val="single"/>
        </w:rPr>
        <w:t>2020</w:t>
      </w:r>
    </w:p>
    <w:p w14:paraId="088DBE11" w14:textId="40C152FD" w:rsidR="0009025A" w:rsidRDefault="0009025A" w:rsidP="000D4DDD">
      <w:pPr>
        <w:rPr>
          <w:sz w:val="32"/>
          <w:u w:val="single"/>
        </w:rPr>
      </w:pPr>
    </w:p>
    <w:p w14:paraId="53999252" w14:textId="77777777" w:rsidR="0009025A" w:rsidRPr="0009025A" w:rsidRDefault="0009025A" w:rsidP="000D4DDD">
      <w:pPr>
        <w:rPr>
          <w:sz w:val="32"/>
          <w:u w:val="single"/>
        </w:rPr>
      </w:pPr>
    </w:p>
    <w:p w14:paraId="413F96A7" w14:textId="3F836254" w:rsidR="0009025A" w:rsidRDefault="0009025A" w:rsidP="000D4DDD">
      <w:pPr>
        <w:rPr>
          <w:u w:val="single"/>
        </w:rPr>
      </w:pPr>
    </w:p>
    <w:p w14:paraId="2E600C4E" w14:textId="5551EC27" w:rsidR="0009025A" w:rsidRDefault="00CA0400" w:rsidP="000D4DDD">
      <w:r>
        <w:t xml:space="preserve">There will be an Art Club after school on Thursday </w:t>
      </w:r>
      <w:r w:rsidR="00CE192E">
        <w:t xml:space="preserve">from </w:t>
      </w:r>
      <w:r>
        <w:t>4 until 5</w:t>
      </w:r>
      <w:r w:rsidR="00CE192E">
        <w:t>pm</w:t>
      </w:r>
      <w:r w:rsidR="0009025A">
        <w:t xml:space="preserve"> avai</w:t>
      </w:r>
      <w:r w:rsidR="00CE192E">
        <w:t>lable to all boys from years 8-11</w:t>
      </w:r>
      <w:r w:rsidR="0009025A">
        <w:t>.</w:t>
      </w:r>
    </w:p>
    <w:p w14:paraId="625C24AE" w14:textId="03F8104C" w:rsidR="0009025A" w:rsidRDefault="0009025A" w:rsidP="000D4DDD"/>
    <w:p w14:paraId="4ADF36BF" w14:textId="368281AD" w:rsidR="00764AC4" w:rsidRDefault="00C50861" w:rsidP="000D4DDD">
      <w:r w:rsidRPr="00C50861">
        <w:t xml:space="preserve">This is a great opportunity for boys who want to learn about new techniques, enjoy art and want learn more about </w:t>
      </w:r>
      <w:r w:rsidR="00E41B6F">
        <w:t xml:space="preserve">the </w:t>
      </w:r>
      <w:r w:rsidRPr="00C50861">
        <w:t>Art World</w:t>
      </w:r>
      <w:r>
        <w:t xml:space="preserve">. </w:t>
      </w:r>
      <w:r w:rsidR="00C81E1C">
        <w:t xml:space="preserve"> Activities will take </w:t>
      </w:r>
      <w:r w:rsidRPr="00C50861">
        <w:t xml:space="preserve">place in </w:t>
      </w:r>
      <w:r w:rsidR="00E41B6F">
        <w:t xml:space="preserve">the </w:t>
      </w:r>
      <w:r w:rsidR="00C81E1C">
        <w:t xml:space="preserve">new and </w:t>
      </w:r>
      <w:r w:rsidRPr="00C50861">
        <w:t>fully equipped Art Room.</w:t>
      </w:r>
    </w:p>
    <w:p w14:paraId="1BC55745" w14:textId="77777777" w:rsidR="00C50861" w:rsidRDefault="00C50861" w:rsidP="000D4DDD"/>
    <w:p w14:paraId="7DA68FF9" w14:textId="6DC56857" w:rsidR="00764AC4" w:rsidRDefault="00764AC4" w:rsidP="000D4DDD">
      <w:r>
        <w:t xml:space="preserve">Students will be able to use a range of </w:t>
      </w:r>
      <w:r w:rsidR="00C50861">
        <w:t xml:space="preserve">materials provided by </w:t>
      </w:r>
      <w:r w:rsidR="00E41B6F">
        <w:t xml:space="preserve">the </w:t>
      </w:r>
      <w:r w:rsidR="00C50861">
        <w:t>teacher and develop their skills</w:t>
      </w:r>
      <w:r>
        <w:t xml:space="preserve">. </w:t>
      </w:r>
    </w:p>
    <w:p w14:paraId="120087D8" w14:textId="3968117B" w:rsidR="00764AC4" w:rsidRDefault="00764AC4" w:rsidP="000D4DDD"/>
    <w:p w14:paraId="6873755F" w14:textId="20875076" w:rsidR="00764AC4" w:rsidRDefault="00764AC4" w:rsidP="000D4DDD">
      <w:r>
        <w:t xml:space="preserve">If you would like to find out more about what is available please feel free to drop in to the </w:t>
      </w:r>
      <w:r w:rsidR="00C50861">
        <w:t>Art Room</w:t>
      </w:r>
      <w:r>
        <w:t xml:space="preserve"> or email me on </w:t>
      </w:r>
      <w:hyperlink r:id="rId6" w:history="1">
        <w:r w:rsidR="00C50861" w:rsidRPr="0004220E">
          <w:rPr>
            <w:rStyle w:val="Hyperlink"/>
          </w:rPr>
          <w:t>e.maciejewska@kingswoodhouse.org</w:t>
        </w:r>
      </w:hyperlink>
      <w:r>
        <w:t xml:space="preserve"> </w:t>
      </w:r>
    </w:p>
    <w:p w14:paraId="769A96B0" w14:textId="2393D1EE" w:rsidR="00764AC4" w:rsidRDefault="00764AC4" w:rsidP="000D4DDD"/>
    <w:p w14:paraId="78E951D4" w14:textId="2E607A4E" w:rsidR="00764AC4" w:rsidRDefault="00764AC4" w:rsidP="000D4DDD">
      <w:r>
        <w:t>There</w:t>
      </w:r>
      <w:r w:rsidR="00CE192E">
        <w:t xml:space="preserve"> is a small termly charge of £ </w:t>
      </w:r>
      <w:r w:rsidR="00C50861">
        <w:t>15</w:t>
      </w:r>
      <w:r>
        <w:t xml:space="preserve"> to cover the cost of materials which </w:t>
      </w:r>
      <w:r w:rsidR="00E41B6F">
        <w:t>will</w:t>
      </w:r>
      <w:r>
        <w:t xml:space="preserve"> be added to the school fees</w:t>
      </w:r>
      <w:r w:rsidR="00E41B6F">
        <w:t>.</w:t>
      </w:r>
    </w:p>
    <w:p w14:paraId="17DB90DF" w14:textId="5D516BF0" w:rsidR="00764AC4" w:rsidRDefault="00764AC4" w:rsidP="000D4DDD"/>
    <w:p w14:paraId="17A6C77B" w14:textId="3561D765" w:rsidR="00764AC4" w:rsidRDefault="00764AC4" w:rsidP="000D4DDD">
      <w:pPr>
        <w:rPr>
          <w:color w:val="0070C0"/>
        </w:rPr>
      </w:pPr>
      <w:r w:rsidRPr="00CD18AE">
        <w:rPr>
          <w:color w:val="0070C0"/>
        </w:rPr>
        <w:t>Please email this joining form to me to reserve a place in the Club.</w:t>
      </w:r>
    </w:p>
    <w:p w14:paraId="0591101E" w14:textId="2923FAE2" w:rsidR="0042515D" w:rsidRDefault="0042515D" w:rsidP="000D4DDD">
      <w:pPr>
        <w:rPr>
          <w:color w:val="0070C0"/>
        </w:rPr>
      </w:pPr>
    </w:p>
    <w:p w14:paraId="7BE975AC" w14:textId="77777777" w:rsidR="00C50861" w:rsidRDefault="00C50861" w:rsidP="000D4DDD">
      <w:pPr>
        <w:rPr>
          <w:color w:val="0070C0"/>
        </w:rPr>
      </w:pPr>
      <w:r>
        <w:rPr>
          <w:color w:val="0070C0"/>
        </w:rPr>
        <w:t xml:space="preserve">Emilia </w:t>
      </w:r>
      <w:proofErr w:type="spellStart"/>
      <w:r>
        <w:rPr>
          <w:color w:val="0070C0"/>
        </w:rPr>
        <w:t>Maciejewska</w:t>
      </w:r>
      <w:proofErr w:type="spellEnd"/>
    </w:p>
    <w:p w14:paraId="645C7B7A" w14:textId="55C07D8B" w:rsidR="0042515D" w:rsidRPr="00CD18AE" w:rsidRDefault="0042515D" w:rsidP="000D4DDD">
      <w:pPr>
        <w:rPr>
          <w:color w:val="0070C0"/>
        </w:rPr>
      </w:pPr>
      <w:r>
        <w:rPr>
          <w:color w:val="0070C0"/>
        </w:rPr>
        <w:t xml:space="preserve">Head of </w:t>
      </w:r>
      <w:r w:rsidR="00C50861">
        <w:rPr>
          <w:color w:val="0070C0"/>
        </w:rPr>
        <w:t>Art</w:t>
      </w:r>
    </w:p>
    <w:p w14:paraId="58AA22A8" w14:textId="400F76CB" w:rsidR="00764AC4" w:rsidRDefault="00CD18AE" w:rsidP="000D4DDD">
      <w:r>
        <w:t>……………………………………………………………………………………………………………………………………………….</w:t>
      </w:r>
    </w:p>
    <w:p w14:paraId="2C4D15CD" w14:textId="244A1AF6" w:rsidR="00CD18AE" w:rsidRDefault="00CD18AE" w:rsidP="000D4DDD"/>
    <w:p w14:paraId="49F91FC4" w14:textId="51DF75EA" w:rsidR="00CD18AE" w:rsidRDefault="00CD18AE" w:rsidP="000D4DDD">
      <w:r>
        <w:t xml:space="preserve">I would like my son ………………………………. to attend </w:t>
      </w:r>
      <w:r w:rsidR="0042515D">
        <w:t xml:space="preserve">the </w:t>
      </w:r>
      <w:r w:rsidR="00570198">
        <w:t xml:space="preserve">Spring Term </w:t>
      </w:r>
      <w:r w:rsidR="00CE192E">
        <w:t xml:space="preserve">Thursday </w:t>
      </w:r>
      <w:r w:rsidR="00C50861">
        <w:t>Art Challenge C</w:t>
      </w:r>
      <w:r w:rsidR="00CE192E">
        <w:t xml:space="preserve">lub from </w:t>
      </w:r>
      <w:r w:rsidR="00C50861">
        <w:t>4 - 5pm</w:t>
      </w:r>
      <w:r w:rsidR="0042515D">
        <w:t xml:space="preserve">. Please can you </w:t>
      </w:r>
      <w:r w:rsidR="00483CC0">
        <w:t>add</w:t>
      </w:r>
      <w:r w:rsidR="0042515D">
        <w:t xml:space="preserve"> the cost of the club </w:t>
      </w:r>
      <w:r w:rsidR="00483CC0">
        <w:t xml:space="preserve">to our </w:t>
      </w:r>
      <w:proofErr w:type="gramStart"/>
      <w:r w:rsidR="00483CC0">
        <w:t>invoice</w:t>
      </w:r>
      <w:r w:rsidR="0042515D">
        <w:t>.</w:t>
      </w:r>
      <w:proofErr w:type="gramEnd"/>
    </w:p>
    <w:p w14:paraId="057DB584" w14:textId="42A94280" w:rsidR="0042515D" w:rsidRDefault="0042515D" w:rsidP="000D4DDD"/>
    <w:p w14:paraId="7268EF28" w14:textId="3EABB663" w:rsidR="0042515D" w:rsidRDefault="0042515D" w:rsidP="000D4DDD"/>
    <w:p w14:paraId="5C80BA52" w14:textId="55ABA83C" w:rsidR="0042515D" w:rsidRDefault="0042515D" w:rsidP="000D4DDD">
      <w:r>
        <w:t>Signed …………………………………………………………..</w:t>
      </w:r>
    </w:p>
    <w:p w14:paraId="15F0D932" w14:textId="53C911E1" w:rsidR="0042515D" w:rsidRDefault="0042515D" w:rsidP="000D4DDD"/>
    <w:p w14:paraId="63BFBFD9" w14:textId="66A9180E" w:rsidR="0042515D" w:rsidRDefault="0042515D" w:rsidP="000D4DDD">
      <w:r>
        <w:t>E</w:t>
      </w:r>
      <w:r w:rsidR="00C50861">
        <w:t>-</w:t>
      </w:r>
      <w:r>
        <w:t>mail …………………………………………………………….</w:t>
      </w:r>
    </w:p>
    <w:p w14:paraId="72F893A0" w14:textId="454464ED" w:rsidR="00CD18AE" w:rsidRDefault="00CD18AE" w:rsidP="000D4DDD"/>
    <w:p w14:paraId="6BE09F0D" w14:textId="77777777" w:rsidR="00CD18AE" w:rsidRDefault="00CD18AE" w:rsidP="000D4DDD"/>
    <w:p w14:paraId="2F2A4964" w14:textId="53982E60" w:rsidR="00764AC4" w:rsidRPr="0009025A" w:rsidRDefault="00764AC4" w:rsidP="000D4DDD"/>
    <w:sectPr w:rsidR="00764AC4" w:rsidRPr="0009025A" w:rsidSect="00A10AAA">
      <w:headerReference w:type="default" r:id="rId7"/>
      <w:footerReference w:type="default" r:id="rId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EBF1E7" w14:textId="77777777" w:rsidR="0017220A" w:rsidRDefault="0017220A" w:rsidP="00E7346D">
      <w:r>
        <w:separator/>
      </w:r>
    </w:p>
  </w:endnote>
  <w:endnote w:type="continuationSeparator" w:id="0">
    <w:p w14:paraId="2270FAFF" w14:textId="77777777" w:rsidR="0017220A" w:rsidRDefault="0017220A" w:rsidP="00E73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1F1B72" w14:textId="77777777" w:rsidR="00C50861" w:rsidRDefault="00C50861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5790A7C" wp14:editId="2B8EB7FF">
          <wp:simplePos x="0" y="0"/>
          <wp:positionH relativeFrom="page">
            <wp:posOffset>0</wp:posOffset>
          </wp:positionH>
          <wp:positionV relativeFrom="page">
            <wp:posOffset>9390185</wp:posOffset>
          </wp:positionV>
          <wp:extent cx="7541337" cy="1298447"/>
          <wp:effectExtent l="0" t="0" r="254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oter im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337" cy="12984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A60330" w14:textId="77777777" w:rsidR="0017220A" w:rsidRDefault="0017220A" w:rsidP="00E7346D">
      <w:r>
        <w:separator/>
      </w:r>
    </w:p>
  </w:footnote>
  <w:footnote w:type="continuationSeparator" w:id="0">
    <w:p w14:paraId="7E2F9663" w14:textId="77777777" w:rsidR="0017220A" w:rsidRDefault="0017220A" w:rsidP="00E734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114F57" w14:textId="77777777" w:rsidR="00C50861" w:rsidRDefault="00C5086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37AB623B" wp14:editId="19D65928">
          <wp:simplePos x="0" y="0"/>
          <wp:positionH relativeFrom="page">
            <wp:posOffset>95885</wp:posOffset>
          </wp:positionH>
          <wp:positionV relativeFrom="page">
            <wp:posOffset>87630</wp:posOffset>
          </wp:positionV>
          <wp:extent cx="7351395" cy="1745615"/>
          <wp:effectExtent l="0" t="0" r="0" b="698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eader im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1395" cy="1745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1D87C3" w14:textId="77777777" w:rsidR="00C50861" w:rsidRDefault="00C508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46D"/>
    <w:rsid w:val="00004E9A"/>
    <w:rsid w:val="000061FC"/>
    <w:rsid w:val="00042E35"/>
    <w:rsid w:val="000440C6"/>
    <w:rsid w:val="0009025A"/>
    <w:rsid w:val="000A2FDB"/>
    <w:rsid w:val="000D4DDD"/>
    <w:rsid w:val="0017220A"/>
    <w:rsid w:val="001C5EF5"/>
    <w:rsid w:val="00337802"/>
    <w:rsid w:val="00352AE2"/>
    <w:rsid w:val="00373E7C"/>
    <w:rsid w:val="003956DD"/>
    <w:rsid w:val="003C098B"/>
    <w:rsid w:val="004053C6"/>
    <w:rsid w:val="0042005B"/>
    <w:rsid w:val="0042515D"/>
    <w:rsid w:val="00483CC0"/>
    <w:rsid w:val="00510EE0"/>
    <w:rsid w:val="00527509"/>
    <w:rsid w:val="00541B57"/>
    <w:rsid w:val="00546835"/>
    <w:rsid w:val="005537B0"/>
    <w:rsid w:val="00570198"/>
    <w:rsid w:val="005A19F4"/>
    <w:rsid w:val="006D0F02"/>
    <w:rsid w:val="00752249"/>
    <w:rsid w:val="00764AC4"/>
    <w:rsid w:val="008254EE"/>
    <w:rsid w:val="008847DF"/>
    <w:rsid w:val="00894109"/>
    <w:rsid w:val="008B0C30"/>
    <w:rsid w:val="009229B0"/>
    <w:rsid w:val="009318F9"/>
    <w:rsid w:val="00940AB3"/>
    <w:rsid w:val="009B5452"/>
    <w:rsid w:val="00A10AAA"/>
    <w:rsid w:val="00A37C88"/>
    <w:rsid w:val="00A4216D"/>
    <w:rsid w:val="00A46247"/>
    <w:rsid w:val="00A5757E"/>
    <w:rsid w:val="00AC64EB"/>
    <w:rsid w:val="00B345A2"/>
    <w:rsid w:val="00B709EF"/>
    <w:rsid w:val="00C41929"/>
    <w:rsid w:val="00C50861"/>
    <w:rsid w:val="00C5156D"/>
    <w:rsid w:val="00C61263"/>
    <w:rsid w:val="00C81E1C"/>
    <w:rsid w:val="00C929DF"/>
    <w:rsid w:val="00CA0400"/>
    <w:rsid w:val="00CC3053"/>
    <w:rsid w:val="00CD18AE"/>
    <w:rsid w:val="00CE192E"/>
    <w:rsid w:val="00CE2FB1"/>
    <w:rsid w:val="00CE71D7"/>
    <w:rsid w:val="00D00A4A"/>
    <w:rsid w:val="00D032C6"/>
    <w:rsid w:val="00D456E6"/>
    <w:rsid w:val="00D64969"/>
    <w:rsid w:val="00DD7787"/>
    <w:rsid w:val="00DF3C4E"/>
    <w:rsid w:val="00E2412C"/>
    <w:rsid w:val="00E41B6F"/>
    <w:rsid w:val="00E65AA6"/>
    <w:rsid w:val="00E7346D"/>
    <w:rsid w:val="00EA74F3"/>
    <w:rsid w:val="00F00B37"/>
    <w:rsid w:val="00F95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E567B2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346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346D"/>
  </w:style>
  <w:style w:type="paragraph" w:styleId="Footer">
    <w:name w:val="footer"/>
    <w:basedOn w:val="Normal"/>
    <w:link w:val="FooterChar"/>
    <w:uiPriority w:val="99"/>
    <w:unhideWhenUsed/>
    <w:rsid w:val="00E7346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346D"/>
  </w:style>
  <w:style w:type="paragraph" w:styleId="BalloonText">
    <w:name w:val="Balloon Text"/>
    <w:basedOn w:val="Normal"/>
    <w:link w:val="BalloonTextChar"/>
    <w:uiPriority w:val="99"/>
    <w:semiHidden/>
    <w:unhideWhenUsed/>
    <w:rsid w:val="000440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0C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2412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Emphasis">
    <w:name w:val="Emphasis"/>
    <w:basedOn w:val="DefaultParagraphFont"/>
    <w:uiPriority w:val="20"/>
    <w:qFormat/>
    <w:rsid w:val="00E2412C"/>
    <w:rPr>
      <w:i/>
      <w:iCs/>
    </w:rPr>
  </w:style>
  <w:style w:type="character" w:styleId="Hyperlink">
    <w:name w:val="Hyperlink"/>
    <w:basedOn w:val="DefaultParagraphFont"/>
    <w:uiPriority w:val="99"/>
    <w:unhideWhenUsed/>
    <w:rsid w:val="005468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24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.maciejewska@kingswoodhouse.org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648E5CE1</Template>
  <TotalTime>0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Hindmarsh</dc:creator>
  <cp:keywords/>
  <dc:description/>
  <cp:lastModifiedBy>Nicki Lambert</cp:lastModifiedBy>
  <cp:revision>2</cp:revision>
  <cp:lastPrinted>2018-02-19T14:54:00Z</cp:lastPrinted>
  <dcterms:created xsi:type="dcterms:W3CDTF">2019-11-20T10:00:00Z</dcterms:created>
  <dcterms:modified xsi:type="dcterms:W3CDTF">2019-11-20T10:00:00Z</dcterms:modified>
</cp:coreProperties>
</file>